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HCCGZB22002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保护膜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</w:t>
      </w:r>
      <w:bookmarkStart w:id="3" w:name="_GoBack"/>
      <w:bookmarkEnd w:id="3"/>
      <w:r>
        <w:rPr>
          <w:rFonts w:hint="eastAsia" w:ascii="宋体" w:hAnsi="宋体" w:eastAsia="宋体" w:cs="宋体"/>
          <w:color w:val="auto"/>
          <w:sz w:val="28"/>
          <w:szCs w:val="28"/>
        </w:rPr>
        <w:t>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保护膜</w:t>
      </w:r>
    </w:p>
    <w:tbl>
      <w:tblPr>
        <w:tblW w:w="8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281"/>
        <w:gridCol w:w="825"/>
        <w:gridCol w:w="2550"/>
        <w:gridCol w:w="765"/>
        <w:gridCol w:w="738"/>
        <w:gridCol w:w="1140"/>
        <w:gridCol w:w="1126"/>
      </w:tblGrid>
      <w:tr>
        <w:trPr>
          <w:trHeight w:val="48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厚度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厚度公差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中粘（透明）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高粘、</w:t>
            </w: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特高粘（透明）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工业材黄膜中粘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工业材黄膜特高粘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出口料（中粘）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出口料（高粘、特高粘）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中粘（乳白）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特高粘（乳白）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中粘（黄膜）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高粘、特高粘（黄膜）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保护膜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00000004"/>
    <w:multiLevelType w:val="multilevel"/>
    <w:tmpl w:val="00000004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2016-01-29T14:34:00Z</dcterms:created>
  <dc:creator>Lenovo User</dc:creator>
  <cp:lastPrinted>2016-05-10T14:32:00Z</cp:lastPrinted>
  <dcterms:modified xsi:type="dcterms:W3CDTF">2022-02-16T09:49:12Z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